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731" w:rsidRPr="00081FC0" w:rsidRDefault="00A96CF0" w:rsidP="004A798F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Получить детское питание – мясное пюре «Тёма»</w:t>
      </w:r>
    </w:p>
    <w:p w:rsidR="00A96CF0" w:rsidRPr="00795D4B" w:rsidRDefault="00A96CF0" w:rsidP="004A798F">
      <w:pPr>
        <w:ind w:firstLine="708"/>
        <w:jc w:val="both"/>
        <w:rPr>
          <w:color w:val="1D2129"/>
          <w:sz w:val="28"/>
          <w:szCs w:val="28"/>
          <w:shd w:val="clear" w:color="auto" w:fill="FFFFFF"/>
        </w:rPr>
      </w:pPr>
      <w:r w:rsidRPr="00A96CF0">
        <w:rPr>
          <w:b/>
          <w:color w:val="1D2129"/>
          <w:sz w:val="28"/>
          <w:szCs w:val="28"/>
          <w:shd w:val="clear" w:color="auto" w:fill="FFFFFF"/>
        </w:rPr>
        <w:t>Благотворительный фонд «Колыбель надежды»</w:t>
      </w:r>
      <w:r w:rsidRPr="00795D4B">
        <w:rPr>
          <w:color w:val="1D2129"/>
          <w:sz w:val="28"/>
          <w:szCs w:val="28"/>
          <w:shd w:val="clear" w:color="auto" w:fill="FFFFFF"/>
        </w:rPr>
        <w:t xml:space="preserve"> совместно с </w:t>
      </w:r>
      <w:r w:rsidRPr="00A96CF0">
        <w:rPr>
          <w:b/>
          <w:color w:val="1D2129"/>
          <w:sz w:val="28"/>
          <w:szCs w:val="28"/>
          <w:shd w:val="clear" w:color="auto" w:fill="FFFFFF"/>
        </w:rPr>
        <w:t>Фондом продовольствия «Русь»</w:t>
      </w:r>
      <w:r w:rsidRPr="00795D4B">
        <w:rPr>
          <w:color w:val="1D2129"/>
          <w:sz w:val="28"/>
          <w:szCs w:val="28"/>
          <w:shd w:val="clear" w:color="auto" w:fill="FFFFFF"/>
        </w:rPr>
        <w:t xml:space="preserve">  продолжают дегустацию </w:t>
      </w:r>
      <w:r>
        <w:rPr>
          <w:b/>
          <w:color w:val="1D2129"/>
          <w:sz w:val="28"/>
          <w:szCs w:val="28"/>
          <w:shd w:val="clear" w:color="auto" w:fill="FFFFFF"/>
        </w:rPr>
        <w:t>детского питания "Тё</w:t>
      </w:r>
      <w:r w:rsidRPr="00A96CF0">
        <w:rPr>
          <w:b/>
          <w:color w:val="1D2129"/>
          <w:sz w:val="28"/>
          <w:szCs w:val="28"/>
          <w:shd w:val="clear" w:color="auto" w:fill="FFFFFF"/>
        </w:rPr>
        <w:t>ма"</w:t>
      </w:r>
      <w:r w:rsidRPr="00795D4B">
        <w:rPr>
          <w:color w:val="1D2129"/>
          <w:sz w:val="28"/>
          <w:szCs w:val="28"/>
          <w:shd w:val="clear" w:color="auto" w:fill="FFFFFF"/>
        </w:rPr>
        <w:t xml:space="preserve"> (мясное пюре), рассчитанного на детей </w:t>
      </w:r>
      <w:r w:rsidRPr="00A96CF0">
        <w:rPr>
          <w:b/>
          <w:color w:val="1D2129"/>
          <w:sz w:val="28"/>
          <w:szCs w:val="28"/>
          <w:shd w:val="clear" w:color="auto" w:fill="FFFFFF"/>
        </w:rPr>
        <w:t>от 6 месяцев до 1,5 лет.</w:t>
      </w:r>
      <w:r w:rsidRPr="00795D4B">
        <w:rPr>
          <w:color w:val="1D2129"/>
          <w:sz w:val="28"/>
          <w:szCs w:val="28"/>
          <w:shd w:val="clear" w:color="auto" w:fill="FFFFFF"/>
        </w:rPr>
        <w:t xml:space="preserve"> </w:t>
      </w:r>
    </w:p>
    <w:p w:rsidR="00A96CF0" w:rsidRPr="00795D4B" w:rsidRDefault="00A96CF0" w:rsidP="004A798F">
      <w:pPr>
        <w:ind w:firstLine="708"/>
        <w:jc w:val="both"/>
        <w:rPr>
          <w:color w:val="1D2129"/>
          <w:sz w:val="28"/>
          <w:szCs w:val="28"/>
          <w:shd w:val="clear" w:color="auto" w:fill="FFFFFF"/>
        </w:rPr>
      </w:pPr>
      <w:r w:rsidRPr="00795D4B">
        <w:rPr>
          <w:color w:val="1D2129"/>
          <w:sz w:val="28"/>
          <w:szCs w:val="28"/>
          <w:shd w:val="clear" w:color="auto" w:fill="FFFFFF"/>
        </w:rPr>
        <w:t>Дегустационная раздача детского питания «Тема» организована для многодетных малоимущих семей, а также семей, где есть дети инвалиды.</w:t>
      </w:r>
    </w:p>
    <w:p w:rsidR="00A96CF0" w:rsidRPr="00A96CF0" w:rsidRDefault="00A96CF0" w:rsidP="004A798F">
      <w:pPr>
        <w:ind w:firstLine="708"/>
        <w:jc w:val="both"/>
        <w:rPr>
          <w:b/>
          <w:color w:val="1D2129"/>
          <w:sz w:val="28"/>
          <w:szCs w:val="28"/>
          <w:shd w:val="clear" w:color="auto" w:fill="FFFFFF"/>
        </w:rPr>
      </w:pPr>
      <w:r w:rsidRPr="00795D4B">
        <w:rPr>
          <w:color w:val="1D2129"/>
          <w:sz w:val="28"/>
          <w:szCs w:val="28"/>
          <w:shd w:val="clear" w:color="auto" w:fill="FFFFFF"/>
        </w:rPr>
        <w:t xml:space="preserve"> Для получения детского питания нужно подойти в Благотворительный фонд «Колыбель надежды» </w:t>
      </w:r>
      <w:r w:rsidRPr="00A96CF0">
        <w:rPr>
          <w:b/>
          <w:color w:val="1D2129"/>
          <w:sz w:val="28"/>
          <w:szCs w:val="28"/>
          <w:shd w:val="clear" w:color="auto" w:fill="FFFFFF"/>
        </w:rPr>
        <w:t xml:space="preserve">по адресу: г.Пермь, ул. Революции, 32, в рабочие дни с 9.00 до 18.00 час. </w:t>
      </w:r>
    </w:p>
    <w:p w:rsidR="00A96CF0" w:rsidRPr="00795D4B" w:rsidRDefault="00A96CF0" w:rsidP="004A798F">
      <w:pPr>
        <w:ind w:firstLine="708"/>
        <w:jc w:val="both"/>
        <w:rPr>
          <w:color w:val="1D2129"/>
          <w:sz w:val="28"/>
          <w:szCs w:val="28"/>
          <w:shd w:val="clear" w:color="auto" w:fill="FFFFFF"/>
        </w:rPr>
      </w:pPr>
      <w:r w:rsidRPr="00A96CF0">
        <w:rPr>
          <w:b/>
          <w:color w:val="1D2129"/>
          <w:sz w:val="28"/>
          <w:szCs w:val="28"/>
          <w:shd w:val="clear" w:color="auto" w:fill="FFFFFF"/>
        </w:rPr>
        <w:t>При себе нужно иметь:</w:t>
      </w:r>
      <w:r w:rsidRPr="00795D4B">
        <w:rPr>
          <w:color w:val="1D2129"/>
          <w:sz w:val="28"/>
          <w:szCs w:val="28"/>
          <w:shd w:val="clear" w:color="auto" w:fill="FFFFFF"/>
        </w:rPr>
        <w:t xml:space="preserve"> паспорт, справку о том, что семья является малоимущей и многодетной, документы подтверждающие  инвалидность ребенка.</w:t>
      </w:r>
    </w:p>
    <w:p w:rsidR="00A96CF0" w:rsidRPr="00795D4B" w:rsidRDefault="00A96CF0" w:rsidP="004A798F">
      <w:pPr>
        <w:jc w:val="both"/>
        <w:rPr>
          <w:color w:val="1D2129"/>
          <w:sz w:val="28"/>
          <w:szCs w:val="28"/>
          <w:shd w:val="clear" w:color="auto" w:fill="FFFFFF"/>
        </w:rPr>
      </w:pPr>
      <w:r w:rsidRPr="00795D4B">
        <w:rPr>
          <w:color w:val="1D2129"/>
          <w:sz w:val="28"/>
          <w:szCs w:val="28"/>
          <w:shd w:val="clear" w:color="auto" w:fill="FFFFFF"/>
        </w:rPr>
        <w:t xml:space="preserve">Дополнительную информацию можно получить  по телефону: </w:t>
      </w:r>
      <w:r w:rsidR="00DC291D" w:rsidRPr="00DC291D">
        <w:rPr>
          <w:b/>
          <w:color w:val="1D2129"/>
          <w:sz w:val="28"/>
          <w:szCs w:val="28"/>
          <w:shd w:val="clear" w:color="auto" w:fill="FFFFFF"/>
        </w:rPr>
        <w:t>(342)</w:t>
      </w:r>
      <w:r w:rsidR="00DC291D">
        <w:rPr>
          <w:color w:val="1D2129"/>
          <w:sz w:val="28"/>
          <w:szCs w:val="28"/>
          <w:shd w:val="clear" w:color="auto" w:fill="FFFFFF"/>
        </w:rPr>
        <w:t xml:space="preserve"> </w:t>
      </w:r>
      <w:r w:rsidRPr="00A96CF0">
        <w:rPr>
          <w:b/>
          <w:color w:val="1D2129"/>
          <w:sz w:val="28"/>
          <w:szCs w:val="28"/>
          <w:shd w:val="clear" w:color="auto" w:fill="FFFFFF"/>
        </w:rPr>
        <w:t>244-44-99.</w:t>
      </w:r>
    </w:p>
    <w:p w:rsidR="008D4731" w:rsidRDefault="008D4731" w:rsidP="008D4731">
      <w:pPr>
        <w:spacing w:line="360" w:lineRule="auto"/>
        <w:jc w:val="both"/>
        <w:rPr>
          <w:sz w:val="28"/>
          <w:szCs w:val="28"/>
        </w:rPr>
      </w:pPr>
    </w:p>
    <w:p w:rsidR="00081FC0" w:rsidRPr="008D4731" w:rsidRDefault="00081FC0" w:rsidP="00081FC0">
      <w:pPr>
        <w:tabs>
          <w:tab w:val="left" w:pos="1418"/>
        </w:tabs>
        <w:spacing w:line="360" w:lineRule="auto"/>
        <w:jc w:val="right"/>
        <w:rPr>
          <w:sz w:val="28"/>
          <w:szCs w:val="28"/>
        </w:rPr>
      </w:pPr>
      <w:r w:rsidRPr="00081FC0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325.5pt;height:384pt;visibility:visible;mso-wrap-style:square">
            <v:imagedata r:id="rId7" o:title=""/>
          </v:shape>
        </w:pict>
      </w:r>
      <w:r w:rsidRPr="00081FC0">
        <w:rPr>
          <w:sz w:val="28"/>
          <w:szCs w:val="28"/>
        </w:rPr>
        <w:object w:dxaOrig="1701" w:dyaOrig="1701">
          <v:shape id="_x0000_i1025" type="#_x0000_t75" style="width:84.75pt;height:84.75pt" o:ole="">
            <v:imagedata r:id="rId8" o:title=""/>
          </v:shape>
          <o:OLEObject Type="Embed" ProgID="FoxitPhantom.Document" ShapeID="_x0000_i1025" DrawAspect="Content" ObjectID="_1537777334" r:id="rId9"/>
        </w:object>
      </w:r>
    </w:p>
    <w:sectPr w:rsidR="00081FC0" w:rsidRPr="008D4731" w:rsidSect="004A798F">
      <w:headerReference w:type="even" r:id="rId10"/>
      <w:headerReference w:type="default" r:id="rId11"/>
      <w:headerReference w:type="first" r:id="rId12"/>
      <w:pgSz w:w="11906" w:h="16838"/>
      <w:pgMar w:top="2410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2D8" w:rsidRDefault="00E202D8">
      <w:r>
        <w:separator/>
      </w:r>
    </w:p>
  </w:endnote>
  <w:endnote w:type="continuationSeparator" w:id="0">
    <w:p w:rsidR="00E202D8" w:rsidRDefault="00E202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2D8" w:rsidRDefault="00E202D8">
      <w:r>
        <w:separator/>
      </w:r>
    </w:p>
  </w:footnote>
  <w:footnote w:type="continuationSeparator" w:id="0">
    <w:p w:rsidR="00E202D8" w:rsidRDefault="00E202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528" w:rsidRDefault="00D86C3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7pt;height:841.9pt;z-index:-2;mso-position-horizontal:center;mso-position-horizontal-relative:margin;mso-position-vertical:center;mso-position-vertical-relative:margin" o:allowincell="f">
          <v:imagedata r:id="rId1" o:title="Фирменный бланк - Колыбель надежды фон для ворд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528" w:rsidRDefault="00D86C3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-90pt;margin-top:-2in;width:604.95pt;height:855pt;z-index:-1;mso-position-horizontal-relative:margin;mso-position-vertical-relative:margin">
          <v:imagedata r:id="rId1" o:title="Фирменный бланк - Колыбель надежды фон для ворд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528" w:rsidRDefault="00D86C3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7pt;height:841.9pt;z-index:-3;mso-position-horizontal:center;mso-position-horizontal-relative:margin;mso-position-vertical:center;mso-position-vertical-relative:margin" o:allowincell="f">
          <v:imagedata r:id="rId1" o:title="Фирменный бланк - Колыбель надежды фон для ворд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55E85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3FE6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B9454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D7200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46AC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D6C58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3E38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81802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0FE1F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3304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oNotTrackMoves/>
  <w:defaultTabStop w:val="708"/>
  <w:characterSpacingControl w:val="doNotCompress"/>
  <w:hdrShapeDefaults>
    <o:shapedefaults v:ext="edit" spidmax="399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1FC6"/>
    <w:rsid w:val="0000407E"/>
    <w:rsid w:val="00031194"/>
    <w:rsid w:val="000511B9"/>
    <w:rsid w:val="00052BF3"/>
    <w:rsid w:val="00052D93"/>
    <w:rsid w:val="0005587B"/>
    <w:rsid w:val="00070A09"/>
    <w:rsid w:val="00075569"/>
    <w:rsid w:val="00075F9F"/>
    <w:rsid w:val="00081FC0"/>
    <w:rsid w:val="00083913"/>
    <w:rsid w:val="00161A9A"/>
    <w:rsid w:val="001809A1"/>
    <w:rsid w:val="001B4365"/>
    <w:rsid w:val="001B672A"/>
    <w:rsid w:val="001C574F"/>
    <w:rsid w:val="00206BCE"/>
    <w:rsid w:val="00217ACC"/>
    <w:rsid w:val="00240A67"/>
    <w:rsid w:val="002427F2"/>
    <w:rsid w:val="00277548"/>
    <w:rsid w:val="00277936"/>
    <w:rsid w:val="0029739A"/>
    <w:rsid w:val="002D0B38"/>
    <w:rsid w:val="002F147C"/>
    <w:rsid w:val="00302601"/>
    <w:rsid w:val="00310D30"/>
    <w:rsid w:val="003648C1"/>
    <w:rsid w:val="003C197A"/>
    <w:rsid w:val="003F1A84"/>
    <w:rsid w:val="004110FC"/>
    <w:rsid w:val="00490C88"/>
    <w:rsid w:val="004A6B6C"/>
    <w:rsid w:val="004A798F"/>
    <w:rsid w:val="004B44B6"/>
    <w:rsid w:val="004C3BCE"/>
    <w:rsid w:val="004C5294"/>
    <w:rsid w:val="004F72E0"/>
    <w:rsid w:val="0050746E"/>
    <w:rsid w:val="00541E10"/>
    <w:rsid w:val="0054485F"/>
    <w:rsid w:val="0057611A"/>
    <w:rsid w:val="00610C4F"/>
    <w:rsid w:val="00643DCF"/>
    <w:rsid w:val="00665603"/>
    <w:rsid w:val="00666B24"/>
    <w:rsid w:val="006C32C6"/>
    <w:rsid w:val="006D7673"/>
    <w:rsid w:val="00793358"/>
    <w:rsid w:val="0079627F"/>
    <w:rsid w:val="007A4392"/>
    <w:rsid w:val="007D02CA"/>
    <w:rsid w:val="00811A71"/>
    <w:rsid w:val="00826917"/>
    <w:rsid w:val="008358DC"/>
    <w:rsid w:val="008B28EF"/>
    <w:rsid w:val="008C04E8"/>
    <w:rsid w:val="008C273C"/>
    <w:rsid w:val="008C5723"/>
    <w:rsid w:val="008D4731"/>
    <w:rsid w:val="00923778"/>
    <w:rsid w:val="00934870"/>
    <w:rsid w:val="00965C9B"/>
    <w:rsid w:val="00977ABF"/>
    <w:rsid w:val="00987BA9"/>
    <w:rsid w:val="009B2140"/>
    <w:rsid w:val="009C26E9"/>
    <w:rsid w:val="009D7118"/>
    <w:rsid w:val="009E7A96"/>
    <w:rsid w:val="009F700C"/>
    <w:rsid w:val="00A060E3"/>
    <w:rsid w:val="00A2448F"/>
    <w:rsid w:val="00A64813"/>
    <w:rsid w:val="00A81FC6"/>
    <w:rsid w:val="00A96CF0"/>
    <w:rsid w:val="00AC09DB"/>
    <w:rsid w:val="00AC7CFC"/>
    <w:rsid w:val="00AD4596"/>
    <w:rsid w:val="00B037B6"/>
    <w:rsid w:val="00B1695C"/>
    <w:rsid w:val="00B17FA9"/>
    <w:rsid w:val="00B2282E"/>
    <w:rsid w:val="00B92985"/>
    <w:rsid w:val="00B96810"/>
    <w:rsid w:val="00BF4903"/>
    <w:rsid w:val="00BF5F50"/>
    <w:rsid w:val="00C10167"/>
    <w:rsid w:val="00C200E7"/>
    <w:rsid w:val="00C31528"/>
    <w:rsid w:val="00C96711"/>
    <w:rsid w:val="00CE6A23"/>
    <w:rsid w:val="00CF5E9B"/>
    <w:rsid w:val="00CF7713"/>
    <w:rsid w:val="00D0460A"/>
    <w:rsid w:val="00D05794"/>
    <w:rsid w:val="00D5566A"/>
    <w:rsid w:val="00D86C37"/>
    <w:rsid w:val="00DA7067"/>
    <w:rsid w:val="00DB21D1"/>
    <w:rsid w:val="00DC291D"/>
    <w:rsid w:val="00DC58DB"/>
    <w:rsid w:val="00E202D8"/>
    <w:rsid w:val="00E336F8"/>
    <w:rsid w:val="00E5211C"/>
    <w:rsid w:val="00E572C2"/>
    <w:rsid w:val="00E57F75"/>
    <w:rsid w:val="00E7268C"/>
    <w:rsid w:val="00E8070C"/>
    <w:rsid w:val="00EC3CA5"/>
    <w:rsid w:val="00EE1A6F"/>
    <w:rsid w:val="00EE4FE3"/>
    <w:rsid w:val="00EF245B"/>
    <w:rsid w:val="00EF3120"/>
    <w:rsid w:val="00F03657"/>
    <w:rsid w:val="00F226CD"/>
    <w:rsid w:val="00F448B7"/>
    <w:rsid w:val="00F562C1"/>
    <w:rsid w:val="00FC2735"/>
    <w:rsid w:val="00FE5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152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31528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31528"/>
    <w:pPr>
      <w:tabs>
        <w:tab w:val="center" w:pos="4677"/>
        <w:tab w:val="right" w:pos="9355"/>
      </w:tabs>
    </w:pPr>
  </w:style>
  <w:style w:type="character" w:customStyle="1" w:styleId="hps">
    <w:name w:val="hps"/>
    <w:basedOn w:val="a0"/>
    <w:rsid w:val="008D4731"/>
  </w:style>
  <w:style w:type="table" w:styleId="a5">
    <w:name w:val="Table Grid"/>
    <w:basedOn w:val="a1"/>
    <w:rsid w:val="008B28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mo\Desktop\&#1060;&#1080;&#1088;&#1084;&#1077;&#1085;&#1085;&#1099;&#1081;%20&#1073;&#1083;&#1072;&#1085;&#1082;%20-%20&#1082;&#1086;&#1083;&#1099;&#1073;&#1077;&#1083;&#1100;%20&#1085;&#1072;&#1076;&#1077;&#1078;&#1076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Фирменный бланк - колыбель надежды</Template>
  <TotalTime>58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</dc:creator>
  <cp:lastModifiedBy>Demo</cp:lastModifiedBy>
  <cp:revision>15</cp:revision>
  <cp:lastPrinted>2015-05-07T11:27:00Z</cp:lastPrinted>
  <dcterms:created xsi:type="dcterms:W3CDTF">2015-12-01T04:31:00Z</dcterms:created>
  <dcterms:modified xsi:type="dcterms:W3CDTF">2016-10-12T06:36:00Z</dcterms:modified>
</cp:coreProperties>
</file>